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USB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麦克风使用说明书</w:t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(请务必在使用前仔细阅读本手册)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产品简介 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>本产品是专门针对台式电脑、笔记本电脑等网络语音娱乐用途而设计的最新一代数码音频产品，在网络唱歌、语音聊天、网络主持、网络喊麦、个人录音、音乐聆听等应用中均有非常出色的效果体现。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此麦克风为全免驱设计，即插即用，包括WINDOWS、LINUX等常见操作系统上均可正常使用。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产品使用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麦克风示意图：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814320" cy="3899535"/>
            <wp:effectExtent l="0" t="0" r="5080" b="5715"/>
            <wp:docPr id="59" name="图片 59" descr="920edf3195fdf735515d5a5b40cd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20edf3195fdf735515d5a5b40cdc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如上图所示，拥有如下接口：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一个耳机接口，用于插入耳机。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一个话筒音量，用于控制话筒音量播放。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一个麦克风混音音量，用于控制话筒混音播放。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一个变音，用于控制男变女、女变男、娃娃音。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一个录音静音开关</w:t>
      </w:r>
    </w:p>
    <w:p>
      <w:pPr>
        <w:numPr>
          <w:ilvl w:val="0"/>
          <w:numId w:val="2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用于控制麦克风录音与静音；</w:t>
      </w:r>
    </w:p>
    <w:p>
      <w:pPr>
        <w:numPr>
          <w:ilvl w:val="0"/>
          <w:numId w:val="2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一上机麦克风默认降噪打开，长按5秒，麦克风降噪关闭。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一个</w:t>
      </w:r>
      <w:r>
        <w:rPr>
          <w:rFonts w:hint="eastAsia"/>
          <w:sz w:val="24"/>
          <w:szCs w:val="24"/>
          <w:lang w:val="en-US" w:eastAsia="zh-CN"/>
        </w:rPr>
        <w:t>USB插口，用于接电脑USB接口。</w:t>
      </w:r>
    </w:p>
    <w:p>
      <w:pPr>
        <w:ind w:firstLine="480" w:firstLineChars="200"/>
        <w:jc w:val="left"/>
        <w:rPr>
          <w:rFonts w:hint="eastAsia" w:ascii="Arial" w:hAnsi="Arial" w:eastAsia="宋体" w:cs="Arial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USB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麦克风内部采用精密电子线路控制，具有良好心形指向拾音和高感度输出，噪音低，动态范围宽等特点。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电脑设置</w:t>
      </w:r>
    </w:p>
    <w:p>
      <w:pPr>
        <w:numPr>
          <w:ilvl w:val="0"/>
          <w:numId w:val="3"/>
        </w:numPr>
        <w:ind w:leftChars="0"/>
        <w:jc w:val="left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191135</wp:posOffset>
                </wp:positionV>
                <wp:extent cx="1637030" cy="66611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2735" y="711835"/>
                          <a:ext cx="163703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如果麦克风接入正常，显示绿色打勾，否则要检查话筒是否接入正常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85pt;margin-top:15.05pt;height:52.45pt;width:128.9pt;z-index:251685888;mso-width-relative:page;mso-height-relative:page;" filled="f" stroked="f" coordsize="21600,21600" o:gfxdata="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Kc/rNsAAAAKAQAADwAAAAAAAAABACAAAAAiAAAAZHJzL2Rvd25yZXYueG1sUEsB&#10;AhQAFAAAAAgAh07iQGd08lg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如果麦克风接入正常，显示绿色打勾，否则要检查话筒是否接入正常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查看麦克风与电脑联接是否正常</w:t>
      </w:r>
    </w:p>
    <w:p>
      <w:pPr>
        <w:jc w:val="left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30480</wp:posOffset>
                </wp:positionV>
                <wp:extent cx="1428115" cy="2667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72510" y="544195"/>
                          <a:ext cx="14281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1.右键单击右下角小喇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叭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（如下图）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2.4pt;height:21pt;width:112.45pt;z-index:251660288;mso-width-relative:page;mso-height-relative:page;" filled="f" stroked="f" coordsize="21600,21600" o:gfxdata="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/tSOdUAAAAFAQAADwAAAAAAAAABACAAAAAiAAAAZHJzL2Rvd25yZXYueG1sUEsBAhQAFAAA&#10;AAgAh07iQIwHuJQrAgAAIwQAAA4AAAAAAAAAAQAgAAAAJ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b w:val="0"/>
                          <w:i w:val="0"/>
                          <w:caps w:val="0"/>
                          <w:color w:val="333333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1.右键单击右下角小喇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叭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（如下图）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493395</wp:posOffset>
                </wp:positionV>
                <wp:extent cx="217805" cy="400050"/>
                <wp:effectExtent l="15240" t="6350" r="33655" b="1270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1135" y="921385"/>
                          <a:ext cx="217805" cy="4000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4.8pt;margin-top:38.85pt;height:31.5pt;width:17.15pt;z-index:251668480;v-text-anchor:middle;mso-width-relative:page;mso-height-relative:page;" filled="f" stroked="t" coordsize="21600,21600" o:gfxdata="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MZmmI1wAAAAoBAAAPAAAAAAAAAAEAIAAAACIAAABkcnMvZG93bnJldi54bWxQSwECFAAU&#10;AAAACACHTuJA1gqnuGQCAACRBAAADgAAAAAAAAABACAAAAAmAQAAZHJzL2Uyb0RvYy54bWxQSwUG&#10;AAAAAAYABgBZAQAA/AUAAAAA&#10;" adj="15721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288290</wp:posOffset>
                </wp:positionV>
                <wp:extent cx="238125" cy="190500"/>
                <wp:effectExtent l="6350" t="6350" r="22225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060" y="763905"/>
                          <a:ext cx="2381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55pt;margin-top:22.7pt;height:15pt;width:18.75pt;z-index:251665408;v-text-anchor:middle;mso-width-relative:page;mso-height-relative:page;" filled="f" stroked="t" coordsize="21600,21600" o:gfxdata="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RNh5F&#10;1gAAAAgBAAAPAAAAAAAAAAEAIAAAACIAAABkcnMvZG93bnJldi54bWxQSwECFAAUAAAACACHTuJA&#10;VPP5Y1wCAACJBAAADgAAAAAAAAABACAAAAAl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1270</wp:posOffset>
            </wp:positionV>
            <wp:extent cx="1562735" cy="1461770"/>
            <wp:effectExtent l="0" t="0" r="18415" b="5080"/>
            <wp:wrapSquare wrapText="bothSides"/>
            <wp:docPr id="4" name="图片 4" descr="M{40V(%C60H}HSH2~LX_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{40V(%C60H}HSH2~LX_6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1457325" cy="420370"/>
            <wp:effectExtent l="0" t="0" r="9525" b="17780"/>
            <wp:docPr id="3" name="图片 3" descr="G}~]O91TDESD97T}L70]{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}~]O91TDESD97T}L70]{H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36830</wp:posOffset>
            </wp:positionV>
            <wp:extent cx="1485265" cy="784860"/>
            <wp:effectExtent l="0" t="0" r="635" b="15240"/>
            <wp:wrapSquare wrapText="bothSides"/>
            <wp:docPr id="5" name="图片 5" descr="G2UEYY~$%4JAGHUXESXBWUQ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2UEYY~$%4JAGHUXESXBWUQ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368300</wp:posOffset>
                </wp:positionV>
                <wp:extent cx="1180465" cy="3524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86860" y="1611630"/>
                          <a:ext cx="118046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点录音设备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85pt;margin-top:29pt;height:27.75pt;width:92.95pt;z-index:251684864;mso-width-relative:page;mso-height-relative:page;" filled="f" stroked="f" coordsize="21600,21600" o:gfxdata="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dsITdoAAAAJAQAADwAAAAAAAAABACAAAAAiAAAAZHJzL2Rvd25yZXYueG1sUEsB&#10;AhQAFAAAAAgAh07iQAUywiEsAgAAJ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eastAsia="zh-CN"/>
                        </w:rPr>
                        <w:t>点录音设备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130175</wp:posOffset>
                </wp:positionV>
                <wp:extent cx="457200" cy="228600"/>
                <wp:effectExtent l="6350" t="15240" r="12700" b="2286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4085" y="1211580"/>
                          <a:ext cx="457200" cy="2286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5.3pt;margin-top:10.25pt;height:18pt;width:36pt;z-index:251669504;v-text-anchor:middle;mso-width-relative:page;mso-height-relative:page;" filled="f" stroked="t" coordsize="21600,21600" o:gfxdata="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hrWIvXAAAACQEAAA8AAAAAAAAAAQAgAAAAIgAAAGRycy9kb3ducmV2LnhtbFBLAQIUABQAAAAI&#10;AIdO4kDsNswAYAIAAJMEAAAOAAAAAAAAAAEAIAAAACYBAABkcnMvZTJvRG9jLnhtbFBLBQYAAAAA&#10;BgAGAFkBAAD4BQAAAAA=&#10;" adj="16200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63500</wp:posOffset>
                </wp:positionV>
                <wp:extent cx="1485900" cy="352425"/>
                <wp:effectExtent l="6350" t="6350" r="12700" b="222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1760" y="1144905"/>
                          <a:ext cx="1485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55pt;margin-top:5pt;height:27.75pt;width:117pt;z-index:251667456;v-text-anchor:middle;mso-width-relative:page;mso-height-relative:page;" filled="f" stroked="t" coordsize="21600,21600" o:gfxdata="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LwDK7V&#10;AAAACQEAAA8AAAAAAAAAAQAgAAAAIgAAAGRycy9kb3ducmV2LnhtbFBLAQIUABQAAAAIAIdO4kBq&#10;yTquXAIAAIsEAAAOAAAAAAAAAAEAIAAAACQ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320675</wp:posOffset>
                </wp:positionV>
                <wp:extent cx="1352550" cy="152400"/>
                <wp:effectExtent l="6350" t="6350" r="12700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1560" y="1402080"/>
                          <a:ext cx="13525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5pt;margin-top:25.25pt;height:12pt;width:106.5pt;z-index:251666432;v-text-anchor:middle;mso-width-relative:page;mso-height-relative:page;" filled="f" stroked="t" coordsize="21600,21600" o:gfxdata="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m2YHzUAAAA&#10;BwEAAA8AAAAAAAAAAQAgAAAAIgAAAGRycy9kb3ducmV2LnhtbFBLAQIUABQAAAAIAIdO4kCwxM3I&#10;WgIAAIsEAAAOAAAAAAAAAAEAIAAAACMBAABkcnMvZTJvRG9jLnhtbFBLBQYAAAAABgAGAFkBAADv&#10;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2、打开设置侦听设备选项，把开启外放取消，否则会产生噪音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1308100</wp:posOffset>
                </wp:positionV>
                <wp:extent cx="561975" cy="247650"/>
                <wp:effectExtent l="6350" t="6350" r="22225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01685" y="1254760"/>
                          <a:ext cx="561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9pt;margin-top:103pt;height:19.5pt;width:44.25pt;z-index:251682816;v-text-anchor:middle;mso-width-relative:page;mso-height-relative:page;" filled="f" stroked="t" coordsize="21600,21600" o:gfxdata="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jgfGNcA&#10;AAAJAQAADwAAAAAAAAABACAAAAAiAAAAZHJzL2Rvd25yZXYueG1sUEsBAhQAFAAAAAgAh07iQMw2&#10;uNBZAgAAigQAAA4AAAAAAAAAAQAgAAAAJgEAAGRycy9lMm9Eb2MueG1sUEsFBgAAAAAGAAYAWQEA&#10;APE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1814830</wp:posOffset>
                </wp:positionV>
                <wp:extent cx="552450" cy="123825"/>
                <wp:effectExtent l="6350" t="6350" r="12700" b="222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0185" y="3302635"/>
                          <a:ext cx="5524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7pt;margin-top:142.9pt;height:9.75pt;width:43.5pt;z-index:251683840;v-text-anchor:middle;mso-width-relative:page;mso-height-relative:page;" filled="f" stroked="t" coordsize="21600,21600" o:gfxdata="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uqBdjV&#10;AAAACgEAAA8AAAAAAAAAAQAgAAAAIgAAAGRycy9kb3ducmV2LnhtbFBLAQIUABQAAAAIAIdO4kB4&#10;CBq8XAIAAIoEAAAOAAAAAAAAAAEAIAAAACQ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615315</wp:posOffset>
                </wp:positionV>
                <wp:extent cx="1424940" cy="3619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10860" y="2497455"/>
                          <a:ext cx="14249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2.把侦听设备不打勾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35pt;margin-top:48.45pt;height:28.5pt;width:112.2pt;z-index:251687936;mso-width-relative:page;mso-height-relative:page;" filled="f" stroked="f" coordsize="21600,21600" o:gfxdata="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opaVtsAAAAKAQAADwAAAAAAAAABACAAAAAiAAAAZHJzL2Rvd25yZXYueG1sUEsB&#10;AhQAFAAAAAgAh07iQLMp/vg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2.把侦听设备不打勾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924560</wp:posOffset>
                </wp:positionV>
                <wp:extent cx="476885" cy="152400"/>
                <wp:effectExtent l="6350" t="6350" r="12065" b="127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8885" y="2726055"/>
                          <a:ext cx="47688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pt;margin-top:72.8pt;height:12pt;width:37.55pt;z-index:251680768;v-text-anchor:middle;mso-width-relative:page;mso-height-relative:page;" filled="f" stroked="t" coordsize="21600,21600" o:gfxdata="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fdD&#10;ONgAAAALAQAADwAAAAAAAAABACAAAAAiAAAAZHJzL2Rvd25yZXYueG1sUEsBAhQAFAAAAAgAh07i&#10;QDTanmhbAgAAigQAAA4AAAAAAAAAAQAgAAAAJw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1198880</wp:posOffset>
                </wp:positionV>
                <wp:extent cx="1732280" cy="10204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6560" y="2916555"/>
                          <a:ext cx="1732280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注：拔了麦克风再插入电脑，如果产生电流声，请打开本界面，把√去掉确定即可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4pt;margin-top:94.4pt;height:80.35pt;width:136.4pt;z-index:251688960;mso-width-relative:page;mso-height-relative:page;" filled="f" stroked="f" coordsize="21600,21600" o:gfxdata="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xC9MtwAAAALAQAADwAAAAAAAAABACAAAAAiAAAAZHJzL2Rvd25yZXYueG1s&#10;UEsBAhQAFAAAAAgAh07iQHk++JUtAgAAJ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注：拔了麦克风再插入电脑，如果产生电流声，请打开本界面，把√去掉确定即可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810895</wp:posOffset>
                </wp:positionV>
                <wp:extent cx="457200" cy="228600"/>
                <wp:effectExtent l="6350" t="15240" r="12700" b="2286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3pt;margin-top:63.85pt;height:18pt;width:36pt;z-index:251679744;v-text-anchor:middle;mso-width-relative:page;mso-height-relative:page;" filled="f" stroked="t" coordsize="21600,21600" o:gfxdata="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gyw8S2AAAAAsB&#10;AAAPAAAAAAAAAAEAIAAAACIAAABkcnMvZG93bnJldi54bWxQSwECFAAUAAAACACHTuJAq33DnFQC&#10;AACHBAAADgAAAAAAAAABACAAAAAnAQAAZHJzL2Uyb0RvYy54bWxQSwUGAAAAAAYABgBZAQAA7QUA&#10;AAAA&#10;" adj="16200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822960</wp:posOffset>
                </wp:positionV>
                <wp:extent cx="971550" cy="3238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5410" y="3083560"/>
                          <a:ext cx="971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1.点属性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05pt;margin-top:64.8pt;height:25.5pt;width:76.5pt;z-index:251686912;mso-width-relative:page;mso-height-relative:page;" filled="f" stroked="f" coordsize="21600,21600" o:gfxdata="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EzEOnZAAAACgEAAA8AAAAAAAAAAQAgAAAAIgAAAGRycy9kb3ducmV2LnhtbFBLAQIUABQA&#10;AAAIAIdO4kBYDP7jKAIAACUEAAAOAAAAAAAAAAEAIAAAACg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1.点属性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1524000" cy="2310765"/>
            <wp:effectExtent l="0" t="0" r="0" b="13335"/>
            <wp:docPr id="9" name="图片 9" descr="0TLHZBG_F$$_CC2@NC5$QMA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TLHZBG_F$$_CC2@NC5$QMA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5440" cy="2332990"/>
            <wp:effectExtent l="0" t="0" r="3810" b="1016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4"/>
        </w:numP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设置麦克风音量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 xml:space="preserve"> 一般情况下设置在50至70之间，音量太大会产生底噪</w: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266065</wp:posOffset>
                </wp:positionV>
                <wp:extent cx="314960" cy="4311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87210" y="149860"/>
                          <a:ext cx="31496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05pt;margin-top:20.95pt;height:33.95pt;width:24.8pt;z-index:251663360;mso-width-relative:page;mso-height-relative:page;" filled="f" stroked="f" coordsize="21600,21600" o:gfxdata="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Ujst3aAAAACQEAAA8AAAAAAAAAAQAgAAAAIgAAAGRycy9kb3ducmV2LnhtbFBLAQIUABQA&#10;AAAIAIdO4kCoo5ixJwIAACQ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368300</wp:posOffset>
                </wp:positionV>
                <wp:extent cx="1285875" cy="276225"/>
                <wp:effectExtent l="6350" t="6350" r="22225" b="2222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30260" y="440055"/>
                          <a:ext cx="12858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95pt;margin-top:29pt;height:21.75pt;width:101.25pt;z-index:251681792;v-text-anchor:middle;mso-width-relative:page;mso-height-relative:page;" filled="f" stroked="t" coordsize="21600,21600" o:gfxdata="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77Byk&#10;1gAAAAoBAAAPAAAAAAAAAAEAIAAAACIAAABkcnMvZG93bnJldi54bWxQSwECFAAUAAAACACHTuJA&#10;mY7uSlwCAACKBAAADgAAAAAAAAABACAAAAAl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735965</wp:posOffset>
                </wp:positionV>
                <wp:extent cx="1454150" cy="8661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25310" y="902335"/>
                          <a:ext cx="145415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3pt;margin-top:57.95pt;height:68.2pt;width:114.5pt;z-index:251664384;mso-width-relative:page;mso-height-relative:page;" filled="f" stroked="f" coordsize="21600,21600" o:gfxdata="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asXW7aAAAACgEAAA8AAAAAAAAAAQAgAAAAIgAAAGRycy9kb3ducmV2LnhtbFBLAQIU&#10;ABQAAAAIAIdO4kDmcR9EKgIAACU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26670</wp:posOffset>
            </wp:positionV>
            <wp:extent cx="3461385" cy="1131570"/>
            <wp:effectExtent l="0" t="0" r="5715" b="11430"/>
            <wp:wrapNone/>
            <wp:docPr id="13" name="图片 13" descr="P1AX2{`4`M_~DUXQ1ZOM{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1AX2{`4`M_~DUXQ1ZOM{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55245</wp:posOffset>
                </wp:positionV>
                <wp:extent cx="1680845" cy="319405"/>
                <wp:effectExtent l="6350" t="6350" r="8255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45" cy="31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1pt;margin-top:4.35pt;height:25.15pt;width:132.35pt;z-index:251769856;v-text-anchor:middle;mso-width-relative:page;mso-height-relative:page;" filled="f" stroked="t" coordsize="21600,21600" o:gfxdata="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vFbPy1QAAAAgBAAAPAAAA&#10;AAAAAAEAIAAAACIAAABkcnMvZG93bnJldi54bWxQSwECFAAUAAAACACHTuJALTJGAlECAAB/BAAA&#10;DgAAAAAAAAABACAAAAAk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                    </w:t>
      </w:r>
      <w:r>
        <w:rPr>
          <w:rFonts w:hint="eastAsia" w:ascii="Arial" w:hAnsi="Arial" w:eastAsia="宋体" w:cs="Arial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四、重要提示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942340</wp:posOffset>
                </wp:positionV>
                <wp:extent cx="1680845" cy="319405"/>
                <wp:effectExtent l="6350" t="6350" r="8255" b="1714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01685" y="1254760"/>
                          <a:ext cx="1680845" cy="31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05pt;margin-top:74.2pt;height:25.15pt;width:132.35pt;z-index:251713536;v-text-anchor:middle;mso-width-relative:page;mso-height-relative:page;" filled="f" stroked="t" coordsize="21600,21600" o:gfxdata="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IGtvHVAAAA&#10;CwEAAA8AAAAAAAAAAQAgAAAAIgAAAGRycy9kb3ducmV2LnhtbFBLAQIUABQAAAAIAIdO4kBvaB4f&#10;WQIAAIkEAAAOAAAAAAAAAAEAIAAAACQBAABkcnMvZTJvRG9jLnhtbFBLBQYAAAAABgAGAFkBAADv&#10;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4、设置播放——扬声器属性:级别越大，音量越大</w: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             </w: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3046730" cy="1051560"/>
            <wp:effectExtent l="0" t="0" r="1270" b="15240"/>
            <wp:docPr id="11" name="图片 11" descr="3JQK02LE3T]MWD[`N~F6X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JQK02LE3T]MWD[`N~F6X6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Arial" w:hAnsi="Arial" w:eastAsia="宋体" w:cs="Arial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重要提示</w:t>
      </w:r>
    </w:p>
    <w:p>
      <w:pPr>
        <w:numPr>
          <w:ilvl w:val="0"/>
          <w:numId w:val="5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录音开关绿灯亮，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即控制麦克风录音，人说话的声音可以进入到电脑；按一下红灯亮，即控制麦克风静音，隔离人说话的声音进入到电脑。</w:t>
      </w:r>
      <w:r>
        <w:rPr>
          <w:rFonts w:hint="eastAsia"/>
          <w:sz w:val="24"/>
          <w:szCs w:val="24"/>
          <w:lang w:val="en-US" w:eastAsia="zh-CN"/>
        </w:rPr>
        <w:t>一上机麦克风默认降噪打开，长按5秒，麦克风降噪关闭；再长按5秒，麦克风降噪打开。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本产品拾音能力强，如使用音箱近距离监听，在唱歌、聊天的时候容易出现啸叫或声音清晰度下降的情况，应尽量不要在使用麦克风时开启音箱近距离监听。本产品接音箱进行放音的时候，必须注意话筒的音量和朝向（不要对准音箱），避免产生啸叫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本产品拥有独立耳机输出接口，支持使用耳塞或耳机作为监听使用。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4.本产品内部配备微电脑控制芯片进行整机功能实现，在受电源冲击等特殊情况下，可能出现非正常工作情况，此时重新检查设备即可。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2B2B2B"/>
          <w:spacing w:val="0"/>
          <w:sz w:val="24"/>
          <w:szCs w:val="24"/>
          <w:shd w:val="clear" w:fill="F8F8F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*本产品相关规格如有变更，恕不另行通知。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USB microphone User Manual</w:t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（Please be sure to read the manual carefully before using）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一、Product introduction</w:t>
      </w:r>
    </w:p>
    <w:p>
      <w:pPr>
        <w:numPr>
          <w:ilvl w:val="0"/>
          <w:numId w:val="0"/>
        </w:numPr>
        <w:ind w:firstLine="280" w:firstLine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-4298315</wp:posOffset>
                </wp:positionH>
                <wp:positionV relativeFrom="paragraph">
                  <wp:posOffset>310515</wp:posOffset>
                </wp:positionV>
                <wp:extent cx="962660" cy="94297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6887210" y="149860"/>
                          <a:ext cx="96266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-338.45pt;margin-top:24.45pt;height:74.25pt;width:75.8pt;z-index:251833344;mso-width-relative:page;mso-height-relative:page;" filled="f" stroked="f" coordsize="21600,21600" o:gfxdata="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MC7cNoAAAAMAQAADwAAAAAAAAABACAAAAAiAAAAZHJzL2Rvd25yZXYueG1sUEsB&#10;AhQAFAAAAAgAh07iQAgcW9gsAgAAL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This microphone is the latest generation of digital audio product design for Desktop and laptop comput-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ers Network voice entertainment.Give you excellent experience in network singing,voice chat,web hosti-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ng,family karaoke, individual recording,music listenin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g.</w:t>
      </w:r>
    </w:p>
    <w:p>
      <w:pPr>
        <w:numPr>
          <w:ilvl w:val="0"/>
          <w:numId w:val="0"/>
        </w:numPr>
        <w:ind w:firstLine="180" w:firstLine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142875</wp:posOffset>
                </wp:positionV>
                <wp:extent cx="2012950" cy="5137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72510" y="544195"/>
                          <a:ext cx="201295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1. Right-click the speaker in the lower right corner</w:t>
                            </w:r>
                          </w:p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9pt;margin-top:11.25pt;height:40.45pt;width:158.5pt;z-index:251800576;mso-width-relative:page;mso-height-relative:page;" filled="f" stroked="f" coordsize="21600,21600" o:gfxdata="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ng1R2wAAAAoBAAAPAAAAAAAAAAEAIAAAACIAAABkcnMvZG93bnJldi54bWxQSwECFAAU&#10;AAAACACHTuJAN9As/icCAAAl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1. Right-click the speaker in the lower right corner</w:t>
                      </w:r>
                    </w:p>
                    <w:p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This microphone is free drive design,plug and play, microphone can be used on common system includi-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ng WINDOWS,LINUX,etc.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-3760470</wp:posOffset>
                </wp:positionH>
                <wp:positionV relativeFrom="paragraph">
                  <wp:posOffset>1870075</wp:posOffset>
                </wp:positionV>
                <wp:extent cx="3437890" cy="504825"/>
                <wp:effectExtent l="146685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20000">
                          <a:off x="3658235" y="2108200"/>
                          <a:ext cx="34378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6.1pt;margin-top:147.25pt;height:39.75pt;width:270.7pt;rotation:-6750208f;z-index:251855872;mso-width-relative:page;mso-height-relative:page;" filled="f" stroked="f" coordsize="21600,21600" o:gfxdata="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C8GDtsAAAAMAQAADwAAAAAAAAABACAAAAAiAAAAZHJzL2Rvd25y&#10;ZXYueG1sUEsBAhQAFAAAAAgAh07iQBjbx7Y0AgAANQQAAA4AAAAAAAAAAQAgAAAAKg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二、Products use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236220</wp:posOffset>
            </wp:positionV>
            <wp:extent cx="2981960" cy="2280920"/>
            <wp:effectExtent l="0" t="0" r="8890" b="5080"/>
            <wp:wrapSquare wrapText="bothSides"/>
            <wp:docPr id="60" name="图片 6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Microphone diagram:</w:t>
      </w:r>
    </w:p>
    <w:p>
      <w:pPr>
        <w:numPr>
          <w:ilvl w:val="0"/>
          <w:numId w:val="0"/>
        </w:numPr>
        <w:jc w:val="left"/>
        <w:rPr>
          <w:rFonts w:hint="eastAsia"/>
          <w:sz w:val="18"/>
          <w:szCs w:val="1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178435</wp:posOffset>
                </wp:positionV>
                <wp:extent cx="1736725" cy="49720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86860" y="1611630"/>
                          <a:ext cx="173672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2.Click on the recording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5pt;margin-top:14.05pt;height:39.15pt;width:136.75pt;z-index:251825152;mso-width-relative:page;mso-height-relative:page;" filled="f" stroked="f" coordsize="21600,21600" o:gfxdata="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9LbCraAAAACgEAAA8AAAAAAAAAAQAgAAAAIgAAAGRycy9kb3ducmV2LnhtbFBLAQIU&#10;ABQAAAAIAIdO4kDeTTeyKgIAACY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2.Click on the recording device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18"/>
          <w:szCs w:val="18"/>
          <w:lang w:val="en-US" w:eastAsia="zh-CN"/>
        </w:rPr>
        <w:t>As shown in the above,has the following in terface:</w:t>
      </w:r>
    </w:p>
    <w:p>
      <w:pPr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 headphone jack used to insert the headset.</w:t>
      </w:r>
    </w:p>
    <w:p>
      <w:pPr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 stereo music volume knob used for music playing.</w:t>
      </w:r>
    </w:p>
    <w:p>
      <w:pPr>
        <w:ind w:left="240" w:hanging="180" w:hangingChars="10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 stereo mixing volume knob used to control the mixing.</w:t>
      </w:r>
    </w:p>
    <w:p>
      <w:pPr>
        <w:ind w:left="240" w:hanging="180" w:hangingChars="10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 variable tone potentiometer for the control of male to female, female to male, doll sound.</w:t>
      </w:r>
    </w:p>
    <w:p>
      <w:pPr>
        <w:ind w:left="240" w:hanging="180" w:hangingChars="10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 recording mute switch for 1）controlling computer recording and mute；2) Long press for 5 seconds, and the microphone noise reduction is off.</w:t>
      </w:r>
    </w:p>
    <w:p>
      <w:pPr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 USB port, used to connect computer USB interface.</w:t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Technical parameters</w:t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Sound head: 16mm capacitor</w:t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Frequency response: 30Hz-20KHz</w:t>
      </w:r>
      <w:bookmarkStart w:id="0" w:name="_GoBack"/>
      <w:bookmarkEnd w:id="0"/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Directivity: heart-shaped pointing</w:t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Sensitivity:(－42dB±2dB)</w:t>
      </w:r>
    </w:p>
    <w:p>
      <w:p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Power supply: USB DC5V power supply</w:t>
      </w:r>
    </w:p>
    <w:p>
      <w:p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三、Computer Settings</w:t>
      </w: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Ascii"/>
          <w:b/>
          <w:bCs/>
          <w:sz w:val="24"/>
          <w:szCs w:val="24"/>
          <w:lang w:val="en-US" w:eastAsia="zh-CN"/>
        </w:rPr>
        <w:t>（1）Check the microphone is connected to the computer properly</w:t>
      </w:r>
    </w:p>
    <w:p>
      <w:pPr>
        <w:jc w:val="left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299720</wp:posOffset>
                </wp:positionV>
                <wp:extent cx="1485900" cy="352425"/>
                <wp:effectExtent l="6350" t="6350" r="12700" b="2222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1760" y="1144905"/>
                          <a:ext cx="1485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35pt;margin-top:23.6pt;height:27.75pt;width:117pt;z-index:251807744;v-text-anchor:middle;mso-width-relative:page;mso-height-relative:page;" filled="f" stroked="t" coordsize="21600,21600" o:gfxdata="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aYm&#10;tNcAAAAKAQAADwAAAAAAAAABACAAAAAiAAAAZHJzL2Rvd25yZXYueG1sUEsBAhQAFAAAAAgAh07i&#10;QOxfeetcAgAAiwQAAA4AAAAAAAAAAQAgAAAAJg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3175</wp:posOffset>
            </wp:positionV>
            <wp:extent cx="1741805" cy="1898015"/>
            <wp:effectExtent l="0" t="0" r="10795" b="6985"/>
            <wp:wrapSquare wrapText="bothSides"/>
            <wp:docPr id="34" name="图片 34" descr="H:\恒志\说明书\MK-F500USB变音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:\恒志\说明书\MK-F500USB变音\图片3.png图片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422275</wp:posOffset>
                </wp:positionV>
                <wp:extent cx="326390" cy="16954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25310" y="902335"/>
                          <a:ext cx="32639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8pt;margin-top:33.25pt;height:13.35pt;width:25.7pt;z-index:251834368;mso-width-relative:page;mso-height-relative:page;" filled="f" stroked="f" coordsize="21600,21600" o:gfxdata="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4JCQD2wAAAAkBAAAPAAAAAAAAAAEAIAAAACIAAABkcnMvZG93bnJldi54bWxQSwEC&#10;FAAUAAAACACHTuJA0Tl3zyoCAAAk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307340</wp:posOffset>
                </wp:positionV>
                <wp:extent cx="238125" cy="190500"/>
                <wp:effectExtent l="6350" t="6350" r="22225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060" y="763905"/>
                          <a:ext cx="2381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8pt;margin-top:24.2pt;height:15pt;width:18.75pt;z-index:251805696;v-text-anchor:middle;mso-width-relative:page;mso-height-relative:page;" filled="f" stroked="t" coordsize="21600,21600" o:gfxdata="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CY6aTW&#10;AAAACAEAAA8AAAAAAAAAAQAgAAAAIgAAAGRycy9kb3ducmV2LnhtbFBLAQIUABQAAAAIAIdO4kD1&#10;C1QYWwIAAIkEAAAOAAAAAAAAAAEAIAAAACU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493395</wp:posOffset>
                </wp:positionV>
                <wp:extent cx="217805" cy="400050"/>
                <wp:effectExtent l="15240" t="6350" r="33655" b="12700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1135" y="921385"/>
                          <a:ext cx="217805" cy="4000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4.8pt;margin-top:38.85pt;height:31.5pt;width:17.15pt;z-index:251808768;v-text-anchor:middle;mso-width-relative:page;mso-height-relative:page;" filled="f" stroked="t" coordsize="21600,21600" o:gfxdata="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MZmmI1wAAAAoBAAAPAAAAAAAAAAEAIAAAACIAAABkcnMvZG93bnJldi54bWxQSwECFAAU&#10;AAAACACHTuJABh+Yc2QCAACRBAAADgAAAAAAAAABACAAAAAmAQAAZHJzL2Uyb0RvYy54bWxQSwUG&#10;AAAAAAYABgBZAQAA/AUAAAAA&#10;" adj="15721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1501140" cy="517525"/>
            <wp:effectExtent l="0" t="0" r="3810" b="15875"/>
            <wp:docPr id="35" name="图片 35" descr="H:\恒志\说明书\MK-F500USB变音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:\恒志\说明书\MK-F500USB变音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96520</wp:posOffset>
                </wp:positionV>
                <wp:extent cx="1714500" cy="73787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39385" y="517525"/>
                          <a:ext cx="1714500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If the microphone is connected normally, display a green tick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55pt;margin-top:7.6pt;height:58.1pt;width:135pt;z-index:251854848;mso-width-relative:page;mso-height-relative:page;" filled="f" stroked="f" coordsize="21600,21600" o:gfxdata="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sCJP9sAAAALAQAADwAAAAAAAAABACAAAAAiAAAAZHJzL2Rvd25yZXYueG1sUEsB&#10;AhQAFAAAAAgAh07iQEPhKbs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If the microphone is connected normally, display a green tick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455930</wp:posOffset>
                </wp:positionV>
                <wp:extent cx="1352550" cy="152400"/>
                <wp:effectExtent l="6350" t="6350" r="12700" b="127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1560" y="1402080"/>
                          <a:ext cx="13525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5pt;margin-top:35.9pt;height:12pt;width:106.5pt;z-index:251806720;v-text-anchor:middle;mso-width-relative:page;mso-height-relative:page;" filled="f" stroked="t" coordsize="21600,21600" o:gfxdata="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JtmB81AAA&#10;AAcBAAAPAAAAAAAAAAEAIAAAACIAAABkcnMvZG93bnJldi54bWxQSwECFAAUAAAACACHTuJAiORT&#10;flsCAACLBAAADgAAAAAAAAABACAAAAAj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63500</wp:posOffset>
            </wp:positionV>
            <wp:extent cx="1519555" cy="1072515"/>
            <wp:effectExtent l="0" t="0" r="4445" b="13335"/>
            <wp:wrapSquare wrapText="bothSides"/>
            <wp:docPr id="37" name="图片 37" descr="H:\恒志\说明书\MK-F500USB变音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:\恒志\说明书\MK-F500USB变音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130175</wp:posOffset>
                </wp:positionV>
                <wp:extent cx="457200" cy="228600"/>
                <wp:effectExtent l="6350" t="15240" r="12700" b="22860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4085" y="1211580"/>
                          <a:ext cx="457200" cy="2286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5.3pt;margin-top:10.25pt;height:18pt;width:36pt;z-index:251809792;v-text-anchor:middle;mso-width-relative:page;mso-height-relative:page;" filled="f" stroked="t" coordsize="21600,21600" o:gfxdata="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Ya1iL1wAAAAkBAAAPAAAAAAAAAAEAIAAAACIAAABkcnMvZG93bnJldi54bWxQSwECFAAUAAAA&#10;CACHTuJA5nOxBmECAACTBAAADgAAAAAAAAABACAAAAAmAQAAZHJzL2Uyb0RvYy54bWxQSwUGAAAA&#10;AAYABgBZAQAA+QUAAAAA&#10;" adj="16200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  <w:t xml:space="preserve"> </w:t>
      </w: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2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  <w:r>
        <w:rPr>
          <w:rFonts w:hint="eastAsia"/>
          <w:b/>
          <w:bCs/>
          <w:sz w:val="24"/>
          <w:szCs w:val="24"/>
        </w:rPr>
        <w:t>Set the listening device , open the external playback to hear your own voice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1352550</wp:posOffset>
                </wp:positionV>
                <wp:extent cx="3330575" cy="72453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6560" y="2916555"/>
                          <a:ext cx="333057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Note: unplug the microphone and then insert it into the computer. If the current sound is generated, please open this interface and remove the square 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2pt;margin-top:106.5pt;height:57.05pt;width:262.25pt;z-index:251829248;mso-width-relative:page;mso-height-relative:page;" filled="f" stroked="f" coordsize="21600,21600" o:gfxdata="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1jj6e9sAAAAJAQAADwAAAAAAAAABACAAAAAiAAAAZHJzL2Rvd25yZXYueG1s&#10;UEsBAhQAFAAAAAgAh07iQMNIYZkuAgAAJgQAAA4AAAAAAAAAAQAgAAAAKg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Note: unplug the microphone and then insert it into the computer. If the current sound is generated, please open this interface and remove the square root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881380</wp:posOffset>
                </wp:positionV>
                <wp:extent cx="531495" cy="144145"/>
                <wp:effectExtent l="6350" t="6350" r="14605" b="2095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8885" y="2726055"/>
                          <a:ext cx="531495" cy="144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pt;margin-top:69.4pt;height:11.35pt;width:41.85pt;z-index:251821056;v-text-anchor:middle;mso-width-relative:page;mso-height-relative:page;" filled="f" stroked="t" coordsize="21600,21600" o:gfxdata="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wXyL6&#10;1wAAAAsBAAAPAAAAAAAAAAEAIAAAACIAAABkcnMvZG93bnJldi54bWxQSwECFAAUAAAACACHTuJA&#10;qQTQK1sCAACKBAAADgAAAAAAAAABACAAAAAm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997585</wp:posOffset>
                </wp:positionV>
                <wp:extent cx="552450" cy="123825"/>
                <wp:effectExtent l="6350" t="6350" r="12700" b="2222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0185" y="3302635"/>
                          <a:ext cx="5524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25pt;margin-top:78.55pt;height:9.75pt;width:43.5pt;z-index:251824128;v-text-anchor:middle;mso-width-relative:page;mso-height-relative:page;" filled="f" stroked="t" coordsize="21600,21600" o:gfxdata="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bUzfA&#10;1wAAAAoBAAAPAAAAAAAAAAEAIAAAACIAAABkcnMvZG93bnJldi54bWxQSwECFAAUAAAACACHTuJA&#10;6F07YFsCAACKBAAADgAAAAAAAAABACAAAAAm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575945</wp:posOffset>
                </wp:positionV>
                <wp:extent cx="2019935" cy="36195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10860" y="2497455"/>
                          <a:ext cx="201993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2. Uncheck the listening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2pt;margin-top:45.35pt;height:28.5pt;width:159.05pt;z-index:251828224;mso-width-relative:page;mso-height-relative:page;" filled="f" stroked="f" coordsize="21600,21600" o:gfxdata="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xwBQ9sAAAALAQAADwAAAAAAAAABACAAAAAiAAAAZHJzL2Rvd25yZXYueG1s&#10;UEsBAhQAFAAAAAgAh07iQJwZCr8uAgAAJgQAAA4AAAAAAAAAAQAgAAAAKg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2. Uncheck the listening device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1109345</wp:posOffset>
                </wp:positionV>
                <wp:extent cx="1304925" cy="32385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5410" y="308356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1. Some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45pt;margin-top:87.35pt;height:25.5pt;width:102.75pt;z-index:251827200;mso-width-relative:page;mso-height-relative:page;" filled="f" stroked="f" coordsize="21600,21600" o:gfxdata="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cyx1TaAAAACQEAAA8AAAAAAAAAAQAgAAAAIgAAAGRycy9kb3ducmV2LnhtbFBLAQIU&#10;ABQAAAAIAIdO4kDvkOsFKgIAACY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1. Some properties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882650</wp:posOffset>
                </wp:positionV>
                <wp:extent cx="457200" cy="228600"/>
                <wp:effectExtent l="6350" t="15240" r="12700" b="2286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1.15pt;margin-top:69.5pt;height:18pt;width:36pt;z-index:251820032;v-text-anchor:middle;mso-width-relative:page;mso-height-relative:page;" filled="f" stroked="t" coordsize="21600,21600" o:gfxdata="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OuFhENkAAAAL&#10;AQAADwAAAAAAAAABACAAAAAiAAAAZHJzL2Rvd25yZXYueG1sUEsBAhQAFAAAAAgAh07iQETR0yVU&#10;AgAAhwQAAA4AAAAAAAAAAQAgAAAAKAEAAGRycy9lMm9Eb2MueG1sUEsFBgAAAAAGAAYAWQEAAO4F&#10;AAAAAA==&#10;" adj="16200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1534160" cy="2085975"/>
            <wp:effectExtent l="0" t="0" r="8890" b="9525"/>
            <wp:docPr id="49" name="图片 49" descr="H:\恒志\说明书\MK-F500USB变音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:\恒志\说明书\MK-F500USB变音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80515" cy="2087880"/>
            <wp:effectExtent l="0" t="0" r="635" b="7620"/>
            <wp:docPr id="58" name="图片 1" descr="H:\恒志\说明书\MK-F500USB变音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 descr="H:\恒志\说明书\MK-F500USB变音\图片5.png图片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（3）Set the microphone volume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 xml:space="preserve"> Generally set between 50 and 70, The volume is too high to generate bottom noise</w:t>
      </w:r>
    </w:p>
    <w:p>
      <w:pPr>
        <w:jc w:val="left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10160</wp:posOffset>
            </wp:positionV>
            <wp:extent cx="3023235" cy="762000"/>
            <wp:effectExtent l="0" t="0" r="5715" b="0"/>
            <wp:wrapNone/>
            <wp:docPr id="54" name="图片 54" descr="H:\恒志\说明书\MK-F500USB变音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:\恒志\说明书\MK-F500USB变音\图片6.png图片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             </w:t>
      </w:r>
    </w:p>
    <w:p>
      <w:pPr>
        <w:jc w:val="left"/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1905</wp:posOffset>
                </wp:positionV>
                <wp:extent cx="1507490" cy="378460"/>
                <wp:effectExtent l="6350" t="6350" r="10160" b="1524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30260" y="440055"/>
                          <a:ext cx="1507490" cy="37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05pt;margin-top:0.15pt;height:29.8pt;width:118.7pt;z-index:251851776;v-text-anchor:middle;mso-width-relative:page;mso-height-relative:page;" filled="f" stroked="t" coordsize="21600,21600" o:gfxdata="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iA6X21AAA&#10;AAYBAAAPAAAAAAAAAAEAIAAAACIAAABkcnMvZG93bnJldi54bWxQSwECFAAUAAAACACHTuJAsqp9&#10;qlsCAACKBAAADgAAAAAAAAABACAAAAAj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 xml:space="preserve">                         </w:t>
      </w:r>
    </w:p>
    <w:p>
      <w:pPr>
        <w:numPr>
          <w:ilvl w:val="0"/>
          <w:numId w:val="0"/>
        </w:numPr>
        <w:rPr>
          <w:rFonts w:hint="eastAsia"/>
          <w:b/>
          <w:bCs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(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4)Set playback -- speaker property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The higher the level, the louder the volume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607060</wp:posOffset>
                </wp:positionV>
                <wp:extent cx="1585595" cy="330835"/>
                <wp:effectExtent l="6350" t="6350" r="8255" b="2476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01685" y="1254760"/>
                          <a:ext cx="1585595" cy="330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3pt;margin-top:47.8pt;height:26.05pt;width:124.85pt;z-index:251852800;v-text-anchor:middle;mso-width-relative:page;mso-height-relative:page;" filled="f" stroked="t" coordsize="21600,21600" o:gfxdata="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waLt2&#10;1gAAAAkBAAAPAAAAAAAAAAEAIAAAACIAAABkcnMvZG93bnJldi54bWxQSwECFAAUAAAACACHTuJA&#10;itY0iFwCAACLBAAADgAAAAAAAAABACAAAAAl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70225" cy="944245"/>
            <wp:effectExtent l="0" t="0" r="15875" b="8255"/>
            <wp:docPr id="57" name="图片 57" descr="H:\恒志\说明书\MK-F500USB变音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:\恒志\说明书\MK-F500USB变音\图片7.png图片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三、Important notice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1.The green light of recording switch is on, that is, the computer recording is controlled, and the voice of people speaking can enter the computer; Press the red light, that is to control the computer mute, isolation of the voice into the computer.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2.This microphone pickup ability is very strong,if you use the speakers for close-range Monitoring,</w:t>
      </w:r>
    </w:p>
    <w:p>
      <w:pPr>
        <w:numPr>
          <w:ilvl w:val="0"/>
          <w:numId w:val="0"/>
        </w:numPr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microph-one will howling or sound clarity decre-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ases when singing,chatting.Please don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’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t use the speakers for close-rang monitoring when using the microphone. When microphone connect the speaker,must pay attention to the volume and direction(do not aim at speaks)of microphone,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avoid to howling.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3.This microphone has an independent headph-</w:t>
      </w:r>
    </w:p>
    <w:p>
      <w:pPr>
        <w:numPr>
          <w:ilvl w:val="0"/>
          <w:numId w:val="0"/>
        </w:numPr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one output interface,support the earplugs or hea-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dphone for monitoring.</w:t>
      </w: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*The related specification or deployment are subject to change without any prior notification.</w:t>
      </w:r>
    </w:p>
    <w:sectPr>
      <w:pgSz w:w="16783" w:h="11850" w:orient="landscape"/>
      <w:pgMar w:top="113" w:right="113" w:bottom="113" w:left="113" w:header="851" w:footer="992" w:gutter="0"/>
      <w:cols w:space="427" w:num="3" w:sep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603900"/>
    <w:multiLevelType w:val="singleLevel"/>
    <w:tmpl w:val="B460390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C37E719A"/>
    <w:multiLevelType w:val="singleLevel"/>
    <w:tmpl w:val="C37E71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2C26D6B"/>
    <w:multiLevelType w:val="singleLevel"/>
    <w:tmpl w:val="E2C26D6B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2797C933"/>
    <w:multiLevelType w:val="singleLevel"/>
    <w:tmpl w:val="2797C93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9EFF127"/>
    <w:multiLevelType w:val="singleLevel"/>
    <w:tmpl w:val="59EFF127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67217E"/>
    <w:rsid w:val="02042C8A"/>
    <w:rsid w:val="025528B0"/>
    <w:rsid w:val="02A133FF"/>
    <w:rsid w:val="03610F3C"/>
    <w:rsid w:val="05F92038"/>
    <w:rsid w:val="06EF4C5D"/>
    <w:rsid w:val="097370AF"/>
    <w:rsid w:val="09C04459"/>
    <w:rsid w:val="0B5B0DF0"/>
    <w:rsid w:val="0CFB4906"/>
    <w:rsid w:val="10742B85"/>
    <w:rsid w:val="11981134"/>
    <w:rsid w:val="12781299"/>
    <w:rsid w:val="139A280A"/>
    <w:rsid w:val="14FF032D"/>
    <w:rsid w:val="15F432CB"/>
    <w:rsid w:val="168B3468"/>
    <w:rsid w:val="16B65367"/>
    <w:rsid w:val="1767085E"/>
    <w:rsid w:val="1A173A15"/>
    <w:rsid w:val="1AB31F0F"/>
    <w:rsid w:val="1CDA4632"/>
    <w:rsid w:val="1E866F76"/>
    <w:rsid w:val="1EC233B9"/>
    <w:rsid w:val="20F86E06"/>
    <w:rsid w:val="23FC420A"/>
    <w:rsid w:val="280D017E"/>
    <w:rsid w:val="28273D7C"/>
    <w:rsid w:val="285C7815"/>
    <w:rsid w:val="2A654FB6"/>
    <w:rsid w:val="2B077656"/>
    <w:rsid w:val="2C35358D"/>
    <w:rsid w:val="2D777491"/>
    <w:rsid w:val="2E2D4E8C"/>
    <w:rsid w:val="2ED265C9"/>
    <w:rsid w:val="305A0C90"/>
    <w:rsid w:val="3167217E"/>
    <w:rsid w:val="31816006"/>
    <w:rsid w:val="334A6388"/>
    <w:rsid w:val="364A16B9"/>
    <w:rsid w:val="39B277BE"/>
    <w:rsid w:val="39B94CDB"/>
    <w:rsid w:val="3A7D03BA"/>
    <w:rsid w:val="3E756CC5"/>
    <w:rsid w:val="3F5A2180"/>
    <w:rsid w:val="42F979BD"/>
    <w:rsid w:val="44BA410E"/>
    <w:rsid w:val="44DC3F5B"/>
    <w:rsid w:val="4AB6470D"/>
    <w:rsid w:val="4AFC4AB5"/>
    <w:rsid w:val="4B726D96"/>
    <w:rsid w:val="4D92336A"/>
    <w:rsid w:val="560B0D7F"/>
    <w:rsid w:val="5743399B"/>
    <w:rsid w:val="58280EFB"/>
    <w:rsid w:val="58C754CC"/>
    <w:rsid w:val="5C7C0BD9"/>
    <w:rsid w:val="5D3D618A"/>
    <w:rsid w:val="5F67334F"/>
    <w:rsid w:val="60B806B3"/>
    <w:rsid w:val="611F0AAF"/>
    <w:rsid w:val="627F7286"/>
    <w:rsid w:val="62A9068D"/>
    <w:rsid w:val="62E74B91"/>
    <w:rsid w:val="637A3E0E"/>
    <w:rsid w:val="651C02B8"/>
    <w:rsid w:val="65FE230A"/>
    <w:rsid w:val="66842486"/>
    <w:rsid w:val="6A0F02F4"/>
    <w:rsid w:val="6B9A05CC"/>
    <w:rsid w:val="6D535020"/>
    <w:rsid w:val="706B1544"/>
    <w:rsid w:val="716964F5"/>
    <w:rsid w:val="71CE1BEA"/>
    <w:rsid w:val="73512B6C"/>
    <w:rsid w:val="7BB2583D"/>
    <w:rsid w:val="7DEB3EF2"/>
    <w:rsid w:val="7E64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1180</Words>
  <Characters>2879</Characters>
  <Lines>0</Lines>
  <Paragraphs>0</Paragraphs>
  <TotalTime>13</TotalTime>
  <ScaleCrop>false</ScaleCrop>
  <LinksUpToDate>false</LinksUpToDate>
  <CharactersWithSpaces>3348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2018-07-05T04:11:00Z</dcterms:created>
  <dc:creator>Administrator</dc:creator>
  <cp:lastModifiedBy>恒志电子-黄生:13660338645</cp:lastModifiedBy>
  <dcterms:modified xsi:type="dcterms:W3CDTF">2020-12-18T06:28:51Z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